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B6E8C" w14:textId="77777777" w:rsidR="004E554E" w:rsidRPr="004E554E" w:rsidRDefault="004E554E" w:rsidP="00BA0845">
      <w:pPr>
        <w:framePr w:w="1628" w:h="627" w:hSpace="181" w:wrap="around" w:vAnchor="page" w:hAnchor="page" w:x="9537" w:y="2056"/>
        <w:pBdr>
          <w:top w:val="single" w:sz="6" w:space="7" w:color="FFFFFF"/>
          <w:left w:val="single" w:sz="6" w:space="7" w:color="FFFFFF"/>
          <w:bottom w:val="single" w:sz="6" w:space="7" w:color="FFFFFF"/>
          <w:right w:val="single" w:sz="6" w:space="7" w:color="FFFFFF"/>
        </w:pBdr>
        <w:shd w:val="solid" w:color="FFFFFF" w:fill="FFFFFF"/>
        <w:rPr>
          <w:rFonts w:ascii="Source Sans Pro" w:hAnsi="Source Sans Pro" w:cs="Calibri"/>
          <w:sz w:val="22"/>
          <w:szCs w:val="22"/>
        </w:rPr>
      </w:pPr>
      <w:bookmarkStart w:id="0" w:name="_GoBack"/>
      <w:bookmarkEnd w:id="0"/>
    </w:p>
    <w:p w14:paraId="02098298" w14:textId="77777777" w:rsidR="0005300F" w:rsidRDefault="0005300F" w:rsidP="003D6384">
      <w:pPr>
        <w:rPr>
          <w:rFonts w:ascii="Source Sans Pro SemiBold" w:hAnsi="Source Sans Pro SemiBold" w:cs="Calibri"/>
          <w:sz w:val="22"/>
        </w:rPr>
      </w:pPr>
      <w:bookmarkStart w:id="1" w:name="Person"/>
      <w:bookmarkStart w:id="2" w:name="Foldmark"/>
      <w:bookmarkStart w:id="3" w:name="Jobtitle"/>
      <w:bookmarkStart w:id="4" w:name="Jobtitle2"/>
      <w:bookmarkEnd w:id="1"/>
      <w:bookmarkEnd w:id="2"/>
      <w:bookmarkEnd w:id="3"/>
      <w:bookmarkEnd w:id="4"/>
    </w:p>
    <w:p w14:paraId="492E284B" w14:textId="77777777" w:rsidR="0005300F" w:rsidRPr="004E554E" w:rsidRDefault="0005300F" w:rsidP="0005300F">
      <w:pPr>
        <w:framePr w:w="2373" w:h="1411" w:hSpace="181" w:wrap="around" w:vAnchor="page" w:hAnchor="page" w:x="8415" w:y="1591"/>
        <w:pBdr>
          <w:top w:val="single" w:sz="6" w:space="7" w:color="FFFFFF"/>
          <w:left w:val="single" w:sz="6" w:space="7" w:color="FFFFFF"/>
          <w:bottom w:val="single" w:sz="6" w:space="7" w:color="FFFFFF"/>
          <w:right w:val="single" w:sz="6" w:space="7" w:color="FFFFFF"/>
        </w:pBdr>
        <w:shd w:val="solid" w:color="FFFFFF" w:fill="FFFFFF"/>
        <w:jc w:val="right"/>
        <w:rPr>
          <w:rFonts w:ascii="Source Sans Pro SemiBold" w:hAnsi="Source Sans Pro SemiBold" w:cs="Calibri"/>
          <w:sz w:val="22"/>
          <w:szCs w:val="22"/>
        </w:rPr>
      </w:pPr>
      <w:r w:rsidRPr="004E554E">
        <w:rPr>
          <w:rFonts w:ascii="Source Sans Pro SemiBold" w:hAnsi="Source Sans Pro SemiBold" w:cs="Calibri"/>
          <w:sz w:val="22"/>
          <w:szCs w:val="22"/>
        </w:rPr>
        <w:t>National SIAMS Team</w:t>
      </w:r>
    </w:p>
    <w:p w14:paraId="0ACC8FE1" w14:textId="77777777" w:rsidR="0005300F" w:rsidRPr="004E554E" w:rsidRDefault="0005300F" w:rsidP="0005300F">
      <w:pPr>
        <w:framePr w:w="2373" w:h="1411" w:hSpace="181" w:wrap="around" w:vAnchor="page" w:hAnchor="page" w:x="8415" w:y="1591"/>
        <w:pBdr>
          <w:top w:val="single" w:sz="6" w:space="7" w:color="FFFFFF"/>
          <w:left w:val="single" w:sz="6" w:space="7" w:color="FFFFFF"/>
          <w:bottom w:val="single" w:sz="6" w:space="7" w:color="FFFFFF"/>
          <w:right w:val="single" w:sz="6" w:space="7" w:color="FFFFFF"/>
        </w:pBdr>
        <w:shd w:val="solid" w:color="FFFFFF" w:fill="FFFFFF"/>
        <w:rPr>
          <w:rFonts w:ascii="Source Sans Pro" w:hAnsi="Source Sans Pro" w:cs="Calibri"/>
          <w:sz w:val="22"/>
          <w:szCs w:val="22"/>
        </w:rPr>
      </w:pPr>
    </w:p>
    <w:p w14:paraId="64B85AEA" w14:textId="53BB7AF2" w:rsidR="0005300F" w:rsidRPr="004E554E" w:rsidRDefault="0005300F" w:rsidP="0005300F">
      <w:pPr>
        <w:framePr w:w="2373" w:h="1411" w:hSpace="181" w:wrap="around" w:vAnchor="page" w:hAnchor="page" w:x="8415" w:y="1591"/>
        <w:pBdr>
          <w:top w:val="single" w:sz="6" w:space="7" w:color="FFFFFF"/>
          <w:left w:val="single" w:sz="6" w:space="7" w:color="FFFFFF"/>
          <w:bottom w:val="single" w:sz="6" w:space="7" w:color="FFFFFF"/>
          <w:right w:val="single" w:sz="6" w:space="7" w:color="FFFFFF"/>
        </w:pBdr>
        <w:shd w:val="solid" w:color="FFFFFF" w:fill="FFFFFF"/>
        <w:jc w:val="right"/>
        <w:rPr>
          <w:rFonts w:ascii="Source Sans Pro" w:hAnsi="Source Sans Pro" w:cs="Calibri"/>
          <w:sz w:val="22"/>
          <w:szCs w:val="22"/>
        </w:rPr>
      </w:pPr>
      <w:r w:rsidRPr="004E554E">
        <w:rPr>
          <w:rFonts w:ascii="Source Sans Pro" w:hAnsi="Source Sans Pro" w:cs="Calibri"/>
          <w:sz w:val="22"/>
          <w:szCs w:val="22"/>
        </w:rPr>
        <w:fldChar w:fldCharType="begin"/>
      </w:r>
      <w:r w:rsidRPr="004E554E">
        <w:rPr>
          <w:rFonts w:ascii="Source Sans Pro" w:hAnsi="Source Sans Pro" w:cs="Calibri"/>
          <w:sz w:val="22"/>
          <w:szCs w:val="22"/>
        </w:rPr>
        <w:instrText xml:space="preserve"> DATE \@ "dd MMMM yyyy" </w:instrText>
      </w:r>
      <w:r w:rsidRPr="004E554E">
        <w:rPr>
          <w:rFonts w:ascii="Source Sans Pro" w:hAnsi="Source Sans Pro" w:cs="Calibri"/>
          <w:sz w:val="22"/>
          <w:szCs w:val="22"/>
        </w:rPr>
        <w:fldChar w:fldCharType="separate"/>
      </w:r>
      <w:r w:rsidR="003A3722">
        <w:rPr>
          <w:rFonts w:ascii="Source Sans Pro" w:hAnsi="Source Sans Pro" w:cs="Calibri"/>
          <w:noProof/>
          <w:sz w:val="22"/>
          <w:szCs w:val="22"/>
        </w:rPr>
        <w:t>15 September 2023</w:t>
      </w:r>
      <w:r w:rsidRPr="004E554E">
        <w:rPr>
          <w:rFonts w:ascii="Source Sans Pro" w:hAnsi="Source Sans Pro" w:cs="Calibri"/>
          <w:sz w:val="22"/>
          <w:szCs w:val="22"/>
        </w:rPr>
        <w:fldChar w:fldCharType="end"/>
      </w:r>
    </w:p>
    <w:p w14:paraId="54D1E248" w14:textId="77777777" w:rsidR="0005300F" w:rsidRDefault="0005300F" w:rsidP="003D6384">
      <w:pPr>
        <w:rPr>
          <w:rFonts w:ascii="Source Sans Pro SemiBold" w:hAnsi="Source Sans Pro SemiBold" w:cs="Calibri"/>
          <w:sz w:val="22"/>
        </w:rPr>
      </w:pPr>
    </w:p>
    <w:p w14:paraId="2051E94B" w14:textId="77777777" w:rsidR="0005300F" w:rsidRDefault="0005300F" w:rsidP="003D6384">
      <w:pPr>
        <w:rPr>
          <w:rFonts w:ascii="Source Sans Pro SemiBold" w:hAnsi="Source Sans Pro SemiBold" w:cs="Calibri"/>
          <w:sz w:val="22"/>
        </w:rPr>
      </w:pPr>
    </w:p>
    <w:p w14:paraId="32B29627" w14:textId="77777777" w:rsidR="0005300F" w:rsidRDefault="0005300F" w:rsidP="003D6384">
      <w:pPr>
        <w:rPr>
          <w:rFonts w:ascii="Source Sans Pro SemiBold" w:hAnsi="Source Sans Pro SemiBold" w:cs="Calibri"/>
          <w:sz w:val="22"/>
        </w:rPr>
      </w:pPr>
    </w:p>
    <w:p w14:paraId="47E35DC8" w14:textId="77777777" w:rsidR="0005300F" w:rsidRDefault="0005300F" w:rsidP="003D6384">
      <w:pPr>
        <w:rPr>
          <w:rFonts w:ascii="Source Sans Pro SemiBold" w:hAnsi="Source Sans Pro SemiBold" w:cs="Calibri"/>
          <w:sz w:val="22"/>
        </w:rPr>
      </w:pPr>
    </w:p>
    <w:p w14:paraId="57A95FC0" w14:textId="77777777" w:rsidR="0005300F" w:rsidRDefault="0005300F" w:rsidP="003D6384">
      <w:pPr>
        <w:rPr>
          <w:rFonts w:ascii="Source Sans Pro SemiBold" w:hAnsi="Source Sans Pro SemiBold" w:cs="Calibri"/>
          <w:sz w:val="22"/>
        </w:rPr>
      </w:pPr>
    </w:p>
    <w:p w14:paraId="03E32420" w14:textId="77777777" w:rsidR="00BA0845" w:rsidRDefault="00BA0845" w:rsidP="0005300F">
      <w:pPr>
        <w:rPr>
          <w:rFonts w:ascii="Source Sans Pro SemiBold" w:hAnsi="Source Sans Pro SemiBold" w:cs="Calibri"/>
          <w:sz w:val="22"/>
        </w:rPr>
      </w:pPr>
    </w:p>
    <w:p w14:paraId="14388072" w14:textId="77777777" w:rsidR="00D0224F" w:rsidRDefault="003D6384" w:rsidP="00BA0845">
      <w:pPr>
        <w:jc w:val="center"/>
        <w:rPr>
          <w:rFonts w:ascii="Source Sans Pro SemiBold" w:hAnsi="Source Sans Pro SemiBold" w:cs="Calibri"/>
          <w:sz w:val="22"/>
        </w:rPr>
      </w:pPr>
      <w:r w:rsidRPr="008C1F28">
        <w:rPr>
          <w:rFonts w:ascii="Source Sans Pro SemiBold" w:hAnsi="Source Sans Pro SemiBold" w:cs="Calibri"/>
          <w:sz w:val="22"/>
        </w:rPr>
        <w:t xml:space="preserve">Statutory Inspection of Anglican and Methodist Schools (SIAMS) </w:t>
      </w:r>
    </w:p>
    <w:p w14:paraId="3F1990AB" w14:textId="7B4153CB" w:rsidR="003D6384" w:rsidRPr="008C1F28" w:rsidRDefault="0005300F" w:rsidP="00BA0845">
      <w:pPr>
        <w:jc w:val="center"/>
        <w:rPr>
          <w:rFonts w:ascii="Source Sans Pro SemiBold" w:hAnsi="Source Sans Pro SemiBold" w:cs="Calibri"/>
          <w:sz w:val="22"/>
        </w:rPr>
      </w:pPr>
      <w:r>
        <w:rPr>
          <w:rFonts w:ascii="Source Sans Pro SemiBold" w:hAnsi="Source Sans Pro SemiBold" w:cs="Calibri"/>
          <w:sz w:val="22"/>
        </w:rPr>
        <w:t>I</w:t>
      </w:r>
      <w:r w:rsidR="003D6384" w:rsidRPr="008C1F28">
        <w:rPr>
          <w:rFonts w:ascii="Source Sans Pro SemiBold" w:hAnsi="Source Sans Pro SemiBold" w:cs="Calibri"/>
          <w:sz w:val="22"/>
        </w:rPr>
        <w:t xml:space="preserve">nspection of </w:t>
      </w:r>
      <w:r w:rsidR="00C32622">
        <w:rPr>
          <w:rFonts w:ascii="Source Sans Pro SemiBold" w:hAnsi="Source Sans Pro SemiBold" w:cs="Calibri"/>
          <w:sz w:val="22"/>
        </w:rPr>
        <w:t>North Stainley Church of England Primary</w:t>
      </w:r>
      <w:r w:rsidR="003D6384" w:rsidRPr="008C1F28">
        <w:rPr>
          <w:rFonts w:ascii="Source Sans Pro SemiBold" w:hAnsi="Source Sans Pro SemiBold" w:cs="Calibri"/>
          <w:sz w:val="22"/>
        </w:rPr>
        <w:t xml:space="preserve"> School</w:t>
      </w:r>
    </w:p>
    <w:p w14:paraId="52CFB761" w14:textId="77777777" w:rsidR="003D6384" w:rsidRPr="008C1F28" w:rsidRDefault="003D6384" w:rsidP="003D6384">
      <w:pPr>
        <w:rPr>
          <w:rFonts w:ascii="Source Sans Pro SemiBold" w:hAnsi="Source Sans Pro SemiBold" w:cs="Calibri"/>
          <w:sz w:val="22"/>
        </w:rPr>
      </w:pPr>
    </w:p>
    <w:p w14:paraId="44EF02FE" w14:textId="77777777" w:rsidR="0005300F" w:rsidRDefault="0005300F" w:rsidP="003D6384">
      <w:pPr>
        <w:rPr>
          <w:rFonts w:ascii="Source Sans Pro SemiBold" w:hAnsi="Source Sans Pro SemiBold" w:cs="Calibri"/>
          <w:sz w:val="21"/>
          <w:szCs w:val="21"/>
        </w:rPr>
      </w:pPr>
    </w:p>
    <w:p w14:paraId="3D7C8F8A" w14:textId="6E8CB541" w:rsidR="00F75805" w:rsidRPr="008C1F28" w:rsidRDefault="003D6384" w:rsidP="003D6384">
      <w:pPr>
        <w:rPr>
          <w:rFonts w:ascii="Source Sans Pro SemiBold" w:hAnsi="Source Sans Pro SemiBold" w:cs="Calibri"/>
          <w:sz w:val="21"/>
          <w:szCs w:val="21"/>
        </w:rPr>
      </w:pPr>
      <w:r w:rsidRPr="008C1F28">
        <w:rPr>
          <w:rFonts w:ascii="Source Sans Pro SemiBold" w:hAnsi="Source Sans Pro SemiBold" w:cs="Calibri"/>
          <w:sz w:val="21"/>
          <w:szCs w:val="21"/>
        </w:rPr>
        <w:t xml:space="preserve">Letter from </w:t>
      </w:r>
      <w:r w:rsidR="00C32622">
        <w:rPr>
          <w:rFonts w:ascii="Source Sans Pro SemiBold" w:hAnsi="Source Sans Pro SemiBold" w:cs="Calibri"/>
          <w:sz w:val="21"/>
          <w:szCs w:val="21"/>
        </w:rPr>
        <w:t>Steven Holmes</w:t>
      </w:r>
      <w:r w:rsidRPr="008C1F28">
        <w:rPr>
          <w:rFonts w:ascii="Source Sans Pro SemiBold" w:hAnsi="Source Sans Pro SemiBold" w:cs="Calibri"/>
          <w:sz w:val="21"/>
          <w:szCs w:val="21"/>
        </w:rPr>
        <w:t xml:space="preserve">, SIAMS Inspector </w:t>
      </w:r>
    </w:p>
    <w:p w14:paraId="6E9B73DA" w14:textId="77777777" w:rsidR="00F75805" w:rsidRPr="00915764" w:rsidRDefault="00F75805">
      <w:pPr>
        <w:rPr>
          <w:rFonts w:ascii="Source Sans Pro" w:hAnsi="Source Sans Pro" w:cs="Calibri"/>
          <w:sz w:val="21"/>
          <w:szCs w:val="21"/>
        </w:rPr>
      </w:pPr>
    </w:p>
    <w:p w14:paraId="377C180B" w14:textId="2AF15203" w:rsidR="003D6384" w:rsidRPr="0091576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Dear </w:t>
      </w:r>
      <w:r w:rsidR="00A454D5">
        <w:rPr>
          <w:rFonts w:ascii="Source Sans Pro" w:hAnsi="Source Sans Pro" w:cs="Calibri"/>
          <w:sz w:val="21"/>
          <w:szCs w:val="21"/>
        </w:rPr>
        <w:t>P</w:t>
      </w:r>
      <w:r w:rsidRPr="003D6384">
        <w:rPr>
          <w:rFonts w:ascii="Source Sans Pro" w:hAnsi="Source Sans Pro" w:cs="Calibri"/>
          <w:sz w:val="21"/>
          <w:szCs w:val="21"/>
        </w:rPr>
        <w:t xml:space="preserve">arents and </w:t>
      </w:r>
      <w:r w:rsidR="00A454D5">
        <w:rPr>
          <w:rFonts w:ascii="Source Sans Pro" w:hAnsi="Source Sans Pro" w:cs="Calibri"/>
          <w:sz w:val="21"/>
          <w:szCs w:val="21"/>
        </w:rPr>
        <w:t>C</w:t>
      </w:r>
      <w:r w:rsidRPr="003D6384">
        <w:rPr>
          <w:rFonts w:ascii="Source Sans Pro" w:hAnsi="Source Sans Pro" w:cs="Calibri"/>
          <w:sz w:val="21"/>
          <w:szCs w:val="21"/>
        </w:rPr>
        <w:t>arers,</w:t>
      </w:r>
    </w:p>
    <w:p w14:paraId="18431A9D" w14:textId="77777777" w:rsidR="003D6384" w:rsidRPr="003D6384" w:rsidRDefault="003D6384" w:rsidP="00A454D5">
      <w:pPr>
        <w:spacing w:line="276" w:lineRule="auto"/>
        <w:rPr>
          <w:rFonts w:ascii="Source Sans Pro" w:hAnsi="Source Sans Pro" w:cs="Calibri"/>
          <w:sz w:val="12"/>
          <w:szCs w:val="12"/>
        </w:rPr>
      </w:pPr>
    </w:p>
    <w:p w14:paraId="2EB336CA" w14:textId="77777777"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All Church of England and Methodist schools are inspected approximately every five years by a SIAMS inspector from the Church of England, although there has been some delay to our inspections due to Covid. </w:t>
      </w:r>
    </w:p>
    <w:p w14:paraId="2C49A03A" w14:textId="77777777" w:rsidR="003D6384" w:rsidRPr="003D6384" w:rsidRDefault="003D6384" w:rsidP="00A454D5">
      <w:pPr>
        <w:spacing w:line="276" w:lineRule="auto"/>
        <w:rPr>
          <w:rFonts w:ascii="Source Sans Pro" w:hAnsi="Source Sans Pro" w:cs="Calibri"/>
          <w:sz w:val="12"/>
          <w:szCs w:val="12"/>
        </w:rPr>
      </w:pPr>
    </w:p>
    <w:p w14:paraId="1F94976E" w14:textId="26E92B70"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I will be inspecting your child’s school on </w:t>
      </w:r>
      <w:r w:rsidR="00C32622" w:rsidRPr="002869EA">
        <w:rPr>
          <w:rFonts w:ascii="Source Sans Pro" w:hAnsi="Source Sans Pro" w:cs="Calibri"/>
          <w:sz w:val="21"/>
          <w:szCs w:val="21"/>
        </w:rPr>
        <w:t>Wednesday 20</w:t>
      </w:r>
      <w:r w:rsidR="00C32622" w:rsidRPr="002869EA">
        <w:rPr>
          <w:rFonts w:ascii="Source Sans Pro" w:hAnsi="Source Sans Pro" w:cs="Calibri"/>
          <w:sz w:val="21"/>
          <w:szCs w:val="21"/>
          <w:vertAlign w:val="superscript"/>
        </w:rPr>
        <w:t>th</w:t>
      </w:r>
      <w:r w:rsidR="00C32622" w:rsidRPr="002869EA">
        <w:rPr>
          <w:rFonts w:ascii="Source Sans Pro" w:hAnsi="Source Sans Pro" w:cs="Calibri"/>
          <w:sz w:val="21"/>
          <w:szCs w:val="21"/>
        </w:rPr>
        <w:t xml:space="preserve"> September 2023</w:t>
      </w:r>
      <w:r w:rsidRPr="002869EA">
        <w:rPr>
          <w:rFonts w:ascii="Source Sans Pro" w:hAnsi="Source Sans Pro" w:cs="Calibri"/>
          <w:sz w:val="21"/>
          <w:szCs w:val="21"/>
        </w:rPr>
        <w:t>.</w:t>
      </w:r>
      <w:r w:rsidRPr="003D6384">
        <w:rPr>
          <w:rFonts w:ascii="Source Sans Pro" w:hAnsi="Source Sans Pro" w:cs="Calibri"/>
          <w:sz w:val="21"/>
          <w:szCs w:val="21"/>
        </w:rPr>
        <w:t xml:space="preserve"> </w:t>
      </w:r>
    </w:p>
    <w:p w14:paraId="22821FF1" w14:textId="77777777" w:rsidR="003D6384" w:rsidRPr="003D6384" w:rsidRDefault="003D6384" w:rsidP="00A454D5">
      <w:pPr>
        <w:spacing w:line="276" w:lineRule="auto"/>
        <w:rPr>
          <w:rFonts w:ascii="Source Sans Pro" w:hAnsi="Source Sans Pro" w:cs="Calibri"/>
          <w:sz w:val="12"/>
          <w:szCs w:val="12"/>
        </w:rPr>
      </w:pPr>
    </w:p>
    <w:p w14:paraId="7510373D" w14:textId="138FD7AC" w:rsidR="003D6384" w:rsidRPr="003D6384" w:rsidRDefault="003D6384" w:rsidP="00BA0845">
      <w:pPr>
        <w:spacing w:line="276" w:lineRule="auto"/>
        <w:rPr>
          <w:rFonts w:ascii="Source Sans Pro" w:hAnsi="Source Sans Pro" w:cs="Calibri"/>
          <w:sz w:val="21"/>
          <w:szCs w:val="21"/>
        </w:rPr>
      </w:pPr>
      <w:r w:rsidRPr="003D6384">
        <w:rPr>
          <w:rFonts w:ascii="Source Sans Pro" w:hAnsi="Source Sans Pro" w:cs="Calibri"/>
          <w:sz w:val="21"/>
          <w:szCs w:val="21"/>
        </w:rPr>
        <w:t xml:space="preserve">A SIAMS inspection is an opportunity to highlight the impact that the school’s Christian vision has on the flourishing of the whole school community. </w:t>
      </w:r>
    </w:p>
    <w:p w14:paraId="0A24256F" w14:textId="77777777" w:rsidR="003D6384" w:rsidRPr="003D6384" w:rsidRDefault="003D6384" w:rsidP="00A454D5">
      <w:pPr>
        <w:spacing w:line="276" w:lineRule="auto"/>
        <w:rPr>
          <w:rFonts w:ascii="Source Sans Pro" w:hAnsi="Source Sans Pro" w:cs="Calibri"/>
          <w:sz w:val="12"/>
          <w:szCs w:val="12"/>
        </w:rPr>
      </w:pPr>
    </w:p>
    <w:p w14:paraId="022EE0D8" w14:textId="3FBCE1E4" w:rsidR="003D6384" w:rsidRPr="003D6384" w:rsidRDefault="003D6384" w:rsidP="00770F2C">
      <w:pPr>
        <w:spacing w:line="276" w:lineRule="auto"/>
        <w:rPr>
          <w:rFonts w:ascii="Source Sans Pro" w:hAnsi="Source Sans Pro" w:cs="Calibri"/>
          <w:sz w:val="21"/>
          <w:szCs w:val="21"/>
        </w:rPr>
      </w:pPr>
      <w:r w:rsidRPr="003D6384">
        <w:rPr>
          <w:rFonts w:ascii="Source Sans Pro" w:hAnsi="Source Sans Pro" w:cs="Calibri"/>
          <w:sz w:val="21"/>
          <w:szCs w:val="21"/>
        </w:rPr>
        <w:t>As part of my evidence-gathering I will speak with a range of people from within the school community. It is likely that I will speak with some of you on the inspection day.</w:t>
      </w:r>
    </w:p>
    <w:p w14:paraId="5B747983" w14:textId="77777777" w:rsidR="003D6384" w:rsidRPr="003D6384" w:rsidRDefault="003D6384" w:rsidP="00A454D5">
      <w:pPr>
        <w:spacing w:line="276" w:lineRule="auto"/>
        <w:rPr>
          <w:rFonts w:ascii="Source Sans Pro" w:hAnsi="Source Sans Pro" w:cs="Calibri"/>
          <w:sz w:val="12"/>
          <w:szCs w:val="12"/>
        </w:rPr>
      </w:pPr>
    </w:p>
    <w:p w14:paraId="1DB80887" w14:textId="77777777" w:rsidR="00770F2C"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Following the inspection, I will write a report. Once the report has been finalised it will be published, and the inspection findings will be shared with you. This will be approximately three weeks after the inspection. The report will celebrate all that is special about the school</w:t>
      </w:r>
      <w:r w:rsidR="00770F2C">
        <w:rPr>
          <w:rFonts w:ascii="Source Sans Pro" w:hAnsi="Source Sans Pro" w:cs="Calibri"/>
          <w:sz w:val="21"/>
          <w:szCs w:val="21"/>
        </w:rPr>
        <w:t>,</w:t>
      </w:r>
      <w:r w:rsidRPr="003D6384">
        <w:rPr>
          <w:rFonts w:ascii="Source Sans Pro" w:hAnsi="Source Sans Pro" w:cs="Calibri"/>
          <w:sz w:val="21"/>
          <w:szCs w:val="21"/>
        </w:rPr>
        <w:t xml:space="preserve"> and will identify next steps that are helpful in the school’s ongoing development as a Church school. </w:t>
      </w:r>
    </w:p>
    <w:p w14:paraId="071623DE" w14:textId="77777777" w:rsidR="00770F2C" w:rsidRDefault="00770F2C" w:rsidP="00A454D5">
      <w:pPr>
        <w:spacing w:line="276" w:lineRule="auto"/>
        <w:rPr>
          <w:rFonts w:ascii="Source Sans Pro" w:hAnsi="Source Sans Pro" w:cs="Calibri"/>
          <w:sz w:val="21"/>
          <w:szCs w:val="21"/>
        </w:rPr>
      </w:pPr>
    </w:p>
    <w:p w14:paraId="1E667587" w14:textId="382BE5A8"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The report will be published on the school’s website, and I would encourage you to read it. </w:t>
      </w:r>
    </w:p>
    <w:p w14:paraId="5BB78BD7" w14:textId="77777777" w:rsidR="003D6384" w:rsidRPr="003D6384" w:rsidRDefault="003D6384" w:rsidP="00A454D5">
      <w:pPr>
        <w:spacing w:line="276" w:lineRule="auto"/>
        <w:rPr>
          <w:rFonts w:ascii="Source Sans Pro" w:hAnsi="Source Sans Pro" w:cs="Calibri"/>
          <w:sz w:val="12"/>
          <w:szCs w:val="12"/>
        </w:rPr>
      </w:pPr>
    </w:p>
    <w:p w14:paraId="2B7CA21B" w14:textId="0BF2A354"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I look forward to </w:t>
      </w:r>
      <w:r w:rsidR="008D7566">
        <w:rPr>
          <w:rFonts w:ascii="Source Sans Pro" w:hAnsi="Source Sans Pro" w:cs="Calibri"/>
          <w:sz w:val="21"/>
          <w:szCs w:val="21"/>
        </w:rPr>
        <w:t>spending time with</w:t>
      </w:r>
      <w:r w:rsidRPr="003D6384">
        <w:rPr>
          <w:rFonts w:ascii="Source Sans Pro" w:hAnsi="Source Sans Pro" w:cs="Calibri"/>
          <w:sz w:val="21"/>
          <w:szCs w:val="21"/>
        </w:rPr>
        <w:t xml:space="preserve"> the school community on </w:t>
      </w:r>
      <w:r w:rsidR="00C32622">
        <w:rPr>
          <w:rFonts w:ascii="Source Sans Pro" w:hAnsi="Source Sans Pro" w:cs="Calibri"/>
          <w:sz w:val="21"/>
          <w:szCs w:val="21"/>
        </w:rPr>
        <w:t>Wednesday 20</w:t>
      </w:r>
      <w:r w:rsidR="00C32622" w:rsidRPr="00C32622">
        <w:rPr>
          <w:rFonts w:ascii="Source Sans Pro" w:hAnsi="Source Sans Pro" w:cs="Calibri"/>
          <w:sz w:val="21"/>
          <w:szCs w:val="21"/>
          <w:vertAlign w:val="superscript"/>
        </w:rPr>
        <w:t>th</w:t>
      </w:r>
      <w:r w:rsidR="00C32622">
        <w:rPr>
          <w:rFonts w:ascii="Source Sans Pro" w:hAnsi="Source Sans Pro" w:cs="Calibri"/>
          <w:sz w:val="21"/>
          <w:szCs w:val="21"/>
        </w:rPr>
        <w:t xml:space="preserve"> September 2023</w:t>
      </w:r>
      <w:r w:rsidRPr="003D6384">
        <w:rPr>
          <w:rFonts w:ascii="Source Sans Pro" w:hAnsi="Source Sans Pro" w:cs="Calibri"/>
          <w:sz w:val="21"/>
          <w:szCs w:val="21"/>
        </w:rPr>
        <w:t>.</w:t>
      </w:r>
    </w:p>
    <w:p w14:paraId="6763A7F8" w14:textId="77777777" w:rsidR="003D6384" w:rsidRPr="003D6384" w:rsidRDefault="003D6384" w:rsidP="00A454D5">
      <w:pPr>
        <w:spacing w:line="276" w:lineRule="auto"/>
        <w:rPr>
          <w:rFonts w:ascii="Source Sans Pro" w:hAnsi="Source Sans Pro" w:cs="Calibri"/>
          <w:sz w:val="12"/>
          <w:szCs w:val="12"/>
        </w:rPr>
      </w:pPr>
    </w:p>
    <w:p w14:paraId="752FBDD7" w14:textId="77777777"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Kind regards,</w:t>
      </w:r>
    </w:p>
    <w:p w14:paraId="4392DEC3" w14:textId="77777777" w:rsidR="003D6384" w:rsidRPr="003D6384" w:rsidRDefault="003D6384" w:rsidP="00A454D5">
      <w:pPr>
        <w:spacing w:line="276" w:lineRule="auto"/>
        <w:rPr>
          <w:rFonts w:ascii="Source Sans Pro" w:hAnsi="Source Sans Pro" w:cs="Calibri"/>
          <w:sz w:val="16"/>
          <w:szCs w:val="16"/>
        </w:rPr>
      </w:pPr>
    </w:p>
    <w:p w14:paraId="338168DC" w14:textId="77777777" w:rsidR="002869EA" w:rsidRDefault="00C32622" w:rsidP="00A454D5">
      <w:pPr>
        <w:spacing w:line="276" w:lineRule="auto"/>
        <w:rPr>
          <w:rFonts w:ascii="Source Sans Pro" w:hAnsi="Source Sans Pro" w:cs="Calibri"/>
          <w:sz w:val="21"/>
          <w:szCs w:val="21"/>
        </w:rPr>
      </w:pPr>
      <w:r>
        <w:rPr>
          <w:rFonts w:ascii="Source Sans Pro" w:hAnsi="Source Sans Pro" w:cs="Calibri"/>
          <w:sz w:val="21"/>
          <w:szCs w:val="21"/>
        </w:rPr>
        <w:t>Steven Holmes</w:t>
      </w:r>
      <w:r w:rsidR="00A454D5">
        <w:rPr>
          <w:rFonts w:ascii="Source Sans Pro" w:hAnsi="Source Sans Pro" w:cs="Calibri"/>
          <w:sz w:val="21"/>
          <w:szCs w:val="21"/>
        </w:rPr>
        <w:tab/>
      </w:r>
    </w:p>
    <w:p w14:paraId="60681D84" w14:textId="0EECF50B" w:rsidR="00E314C4" w:rsidRPr="0091576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SIAMS Inspector</w:t>
      </w:r>
    </w:p>
    <w:sectPr w:rsidR="00E314C4" w:rsidRPr="00915764" w:rsidSect="00915764">
      <w:headerReference w:type="default" r:id="rId9"/>
      <w:footerReference w:type="default" r:id="rId10"/>
      <w:pgSz w:w="11908" w:h="16833"/>
      <w:pgMar w:top="907" w:right="1247" w:bottom="1134" w:left="1134" w:header="794" w:footer="3572"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B4EC1" w14:textId="77777777" w:rsidR="007D0964" w:rsidRDefault="007D0964" w:rsidP="001642E5">
      <w:r>
        <w:separator/>
      </w:r>
    </w:p>
  </w:endnote>
  <w:endnote w:type="continuationSeparator" w:id="0">
    <w:p w14:paraId="666CA77B" w14:textId="77777777" w:rsidR="007D0964" w:rsidRDefault="007D0964" w:rsidP="00164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58C8D" w14:textId="1AD357EB" w:rsidR="001F085D" w:rsidRDefault="000C555F" w:rsidP="00915764">
    <w:pPr>
      <w:pStyle w:val="Footer"/>
    </w:pPr>
    <w:r>
      <w:rPr>
        <w:noProof/>
      </w:rPr>
      <w:drawing>
        <wp:anchor distT="0" distB="0" distL="114300" distR="114300" simplePos="0" relativeHeight="251658240" behindDoc="0" locked="0" layoutInCell="1" allowOverlap="1" wp14:anchorId="4149164C" wp14:editId="38E094C2">
          <wp:simplePos x="0" y="0"/>
          <wp:positionH relativeFrom="page">
            <wp:align>right</wp:align>
          </wp:positionH>
          <wp:positionV relativeFrom="paragraph">
            <wp:posOffset>855980</wp:posOffset>
          </wp:positionV>
          <wp:extent cx="6448425" cy="1579236"/>
          <wp:effectExtent l="0" t="0" r="0" b="2540"/>
          <wp:wrapThrough wrapText="bothSides">
            <wp:wrapPolygon edited="0">
              <wp:start x="0" y="0"/>
              <wp:lineTo x="0" y="21374"/>
              <wp:lineTo x="21504" y="21374"/>
              <wp:lineTo x="21504" y="0"/>
              <wp:lineTo x="0" y="0"/>
            </wp:wrapPolygon>
          </wp:wrapThrough>
          <wp:docPr id="38" name="Picture 3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448425" cy="1579236"/>
                  </a:xfrm>
                  <a:prstGeom prst="rect">
                    <a:avLst/>
                  </a:prstGeom>
                </pic:spPr>
              </pic:pic>
            </a:graphicData>
          </a:graphic>
          <wp14:sizeRelH relativeFrom="page">
            <wp14:pctWidth>0</wp14:pctWidth>
          </wp14:sizeRelH>
          <wp14:sizeRelV relativeFrom="page">
            <wp14:pctHeight>0</wp14:pctHeight>
          </wp14:sizeRelV>
        </wp:anchor>
      </w:drawing>
    </w:r>
    <w:r w:rsidR="001F085D">
      <w:rPr>
        <w:noProof/>
      </w:rPr>
      <mc:AlternateContent>
        <mc:Choice Requires="wps">
          <w:drawing>
            <wp:anchor distT="0" distB="0" distL="114300" distR="114300" simplePos="0" relativeHeight="251660288" behindDoc="0" locked="0" layoutInCell="1" allowOverlap="1" wp14:anchorId="6033D9DA" wp14:editId="35CF09E2">
              <wp:simplePos x="0" y="0"/>
              <wp:positionH relativeFrom="page">
                <wp:posOffset>5695950</wp:posOffset>
              </wp:positionH>
              <wp:positionV relativeFrom="paragraph">
                <wp:posOffset>1489074</wp:posOffset>
              </wp:positionV>
              <wp:extent cx="2184400" cy="942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84400" cy="942975"/>
                      </a:xfrm>
                      <a:prstGeom prst="rect">
                        <a:avLst/>
                      </a:prstGeom>
                      <a:noFill/>
                      <a:ln w="6350">
                        <a:noFill/>
                      </a:ln>
                    </wps:spPr>
                    <wps:txbx>
                      <w:txbxContent>
                        <w:p w14:paraId="6996CC06" w14:textId="3647FB78" w:rsidR="001F085D" w:rsidRPr="001F085D" w:rsidRDefault="001F085D" w:rsidP="001F085D">
                          <w:pPr>
                            <w:tabs>
                              <w:tab w:val="left" w:pos="312"/>
                              <w:tab w:val="left" w:pos="1843"/>
                              <w:tab w:val="left" w:pos="2240"/>
                            </w:tabs>
                            <w:rPr>
                              <w:rFonts w:ascii="Source Sans Pro" w:hAnsi="Source Sans Pro"/>
                              <w:b/>
                              <w:bCs/>
                              <w:color w:val="FFFFFF" w:themeColor="background1"/>
                              <w:sz w:val="16"/>
                              <w:szCs w:val="16"/>
                            </w:rPr>
                          </w:pPr>
                          <w:r w:rsidRPr="001F085D">
                            <w:rPr>
                              <w:rFonts w:ascii="Source Sans Pro" w:hAnsi="Source Sans Pro"/>
                              <w:b/>
                              <w:bCs/>
                              <w:color w:val="FFFFFF" w:themeColor="background1"/>
                              <w:sz w:val="16"/>
                              <w:szCs w:val="16"/>
                            </w:rPr>
                            <w:t>Church of England Education Office</w:t>
                          </w:r>
                        </w:p>
                        <w:p w14:paraId="591DEC5A" w14:textId="77777777" w:rsidR="001F085D" w:rsidRPr="001F085D" w:rsidRDefault="001F085D" w:rsidP="001F085D">
                          <w:pPr>
                            <w:pStyle w:val="CofEFooterAddress"/>
                            <w:rPr>
                              <w:rFonts w:ascii="Source Sans Pro" w:hAnsi="Source Sans Pro"/>
                              <w:sz w:val="16"/>
                              <w:szCs w:val="16"/>
                            </w:rPr>
                          </w:pPr>
                          <w:r w:rsidRPr="001F085D">
                            <w:rPr>
                              <w:rFonts w:ascii="Source Sans Pro" w:hAnsi="Source Sans Pro"/>
                              <w:sz w:val="16"/>
                              <w:szCs w:val="16"/>
                            </w:rPr>
                            <w:t>Church House, Great Smith Street</w:t>
                          </w:r>
                          <w:r w:rsidRPr="001F085D">
                            <w:rPr>
                              <w:rFonts w:ascii="Source Sans Pro" w:hAnsi="Source Sans Pro"/>
                              <w:sz w:val="16"/>
                              <w:szCs w:val="16"/>
                            </w:rPr>
                            <w:br/>
                            <w:t>London, SW1P 3AZ</w:t>
                          </w:r>
                        </w:p>
                        <w:p w14:paraId="6C01214B" w14:textId="77777777" w:rsidR="001F085D" w:rsidRPr="001F085D" w:rsidRDefault="001F085D" w:rsidP="001F085D">
                          <w:pPr>
                            <w:pStyle w:val="CofEFooterAddress"/>
                            <w:rPr>
                              <w:rFonts w:ascii="Source Sans Pro" w:hAnsi="Source Sans Pro"/>
                              <w:sz w:val="16"/>
                              <w:szCs w:val="16"/>
                            </w:rPr>
                          </w:pPr>
                        </w:p>
                        <w:p w14:paraId="05553819" w14:textId="393DF228"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W:</w:t>
                          </w:r>
                          <w:r w:rsidRPr="001F085D">
                            <w:rPr>
                              <w:rFonts w:ascii="Source Sans Pro" w:hAnsi="Source Sans Pro"/>
                              <w:sz w:val="16"/>
                              <w:szCs w:val="16"/>
                            </w:rPr>
                            <w:tab/>
                            <w:t>churchofengland.org/education</w:t>
                          </w:r>
                        </w:p>
                        <w:p w14:paraId="187FB64F" w14:textId="4C5BFADE"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 xml:space="preserve">E:  </w:t>
                          </w:r>
                          <w:r w:rsidRPr="001F085D">
                            <w:rPr>
                              <w:rFonts w:ascii="Source Sans Pro" w:hAnsi="Source Sans Pro"/>
                              <w:sz w:val="16"/>
                              <w:szCs w:val="16"/>
                            </w:rPr>
                            <w:t xml:space="preserve"> siams@churchofengland.org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33D9DA" id="_x0000_t202" coordsize="21600,21600" o:spt="202" path="m,l,21600r21600,l21600,xe">
              <v:stroke joinstyle="miter"/>
              <v:path gradientshapeok="t" o:connecttype="rect"/>
            </v:shapetype>
            <v:shape id="Text Box 4" o:spid="_x0000_s1026" type="#_x0000_t202" style="position:absolute;margin-left:448.5pt;margin-top:117.25pt;width:172pt;height:74.2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" filled="f" stroked="f" strokeweight=".5pt">
              <v:textbox>
                <w:txbxContent>
                  <w:p w14:paraId="6996CC06" w14:textId="3647FB78" w:rsidR="001F085D" w:rsidRPr="001F085D" w:rsidRDefault="001F085D" w:rsidP="001F085D">
                    <w:pPr>
                      <w:tabs>
                        <w:tab w:val="left" w:pos="312"/>
                        <w:tab w:val="left" w:pos="1843"/>
                        <w:tab w:val="left" w:pos="2240"/>
                      </w:tabs>
                      <w:rPr>
                        <w:rFonts w:ascii="Source Sans Pro" w:hAnsi="Source Sans Pro"/>
                        <w:b/>
                        <w:bCs/>
                        <w:color w:val="FFFFFF" w:themeColor="background1"/>
                        <w:sz w:val="16"/>
                        <w:szCs w:val="16"/>
                      </w:rPr>
                    </w:pPr>
                    <w:r w:rsidRPr="001F085D">
                      <w:rPr>
                        <w:rFonts w:ascii="Source Sans Pro" w:hAnsi="Source Sans Pro"/>
                        <w:b/>
                        <w:bCs/>
                        <w:color w:val="FFFFFF" w:themeColor="background1"/>
                        <w:sz w:val="16"/>
                        <w:szCs w:val="16"/>
                      </w:rPr>
                      <w:t>Church of England Education Office</w:t>
                    </w:r>
                  </w:p>
                  <w:p w14:paraId="591DEC5A" w14:textId="77777777" w:rsidR="001F085D" w:rsidRPr="001F085D" w:rsidRDefault="001F085D" w:rsidP="001F085D">
                    <w:pPr>
                      <w:pStyle w:val="CofEFooterAddress"/>
                      <w:rPr>
                        <w:rFonts w:ascii="Source Sans Pro" w:hAnsi="Source Sans Pro"/>
                        <w:sz w:val="16"/>
                        <w:szCs w:val="16"/>
                      </w:rPr>
                    </w:pPr>
                    <w:r w:rsidRPr="001F085D">
                      <w:rPr>
                        <w:rFonts w:ascii="Source Sans Pro" w:hAnsi="Source Sans Pro"/>
                        <w:sz w:val="16"/>
                        <w:szCs w:val="16"/>
                      </w:rPr>
                      <w:t>Church House, Great Smith Street</w:t>
                    </w:r>
                    <w:r w:rsidRPr="001F085D">
                      <w:rPr>
                        <w:rFonts w:ascii="Source Sans Pro" w:hAnsi="Source Sans Pro"/>
                        <w:sz w:val="16"/>
                        <w:szCs w:val="16"/>
                      </w:rPr>
                      <w:br/>
                      <w:t>London, SW1P 3AZ</w:t>
                    </w:r>
                  </w:p>
                  <w:p w14:paraId="6C01214B" w14:textId="77777777" w:rsidR="001F085D" w:rsidRPr="001F085D" w:rsidRDefault="001F085D" w:rsidP="001F085D">
                    <w:pPr>
                      <w:pStyle w:val="CofEFooterAddress"/>
                      <w:rPr>
                        <w:rFonts w:ascii="Source Sans Pro" w:hAnsi="Source Sans Pro"/>
                        <w:sz w:val="16"/>
                        <w:szCs w:val="16"/>
                      </w:rPr>
                    </w:pPr>
                  </w:p>
                  <w:p w14:paraId="05553819" w14:textId="393DF228"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W:</w:t>
                    </w:r>
                    <w:r w:rsidRPr="001F085D">
                      <w:rPr>
                        <w:rFonts w:ascii="Source Sans Pro" w:hAnsi="Source Sans Pro"/>
                        <w:sz w:val="16"/>
                        <w:szCs w:val="16"/>
                      </w:rPr>
                      <w:tab/>
                      <w:t>churchofengland.org/education</w:t>
                    </w:r>
                  </w:p>
                  <w:p w14:paraId="187FB64F" w14:textId="4C5BFADE"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 xml:space="preserve">E:  </w:t>
                    </w:r>
                    <w:r w:rsidRPr="001F085D">
                      <w:rPr>
                        <w:rFonts w:ascii="Source Sans Pro" w:hAnsi="Source Sans Pro"/>
                        <w:sz w:val="16"/>
                        <w:szCs w:val="16"/>
                      </w:rPr>
                      <w:t xml:space="preserve"> siams@churchofengland.org</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9A191" w14:textId="77777777" w:rsidR="007D0964" w:rsidRDefault="007D0964" w:rsidP="001642E5">
      <w:r>
        <w:separator/>
      </w:r>
    </w:p>
  </w:footnote>
  <w:footnote w:type="continuationSeparator" w:id="0">
    <w:p w14:paraId="35CBB50A" w14:textId="77777777" w:rsidR="007D0964" w:rsidRDefault="007D0964" w:rsidP="00164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E8B27" w14:textId="632F5C2F" w:rsidR="009F4A25" w:rsidRDefault="0005300F">
    <w:pPr>
      <w:pStyle w:val="Header"/>
    </w:pPr>
    <w:r>
      <w:rPr>
        <w:noProof/>
        <w:snapToGrid/>
      </w:rPr>
      <w:drawing>
        <wp:anchor distT="0" distB="0" distL="114300" distR="114300" simplePos="0" relativeHeight="251663360" behindDoc="0" locked="0" layoutInCell="1" allowOverlap="1" wp14:anchorId="5ABB1B1F" wp14:editId="24EB662D">
          <wp:simplePos x="0" y="0"/>
          <wp:positionH relativeFrom="column">
            <wp:posOffset>-266700</wp:posOffset>
          </wp:positionH>
          <wp:positionV relativeFrom="paragraph">
            <wp:posOffset>-61595</wp:posOffset>
          </wp:positionV>
          <wp:extent cx="1482090" cy="409575"/>
          <wp:effectExtent l="0" t="0" r="381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anchor>
      </w:drawing>
    </w:r>
    <w:r>
      <w:rPr>
        <w:noProof/>
        <w:snapToGrid/>
      </w:rPr>
      <w:drawing>
        <wp:anchor distT="0" distB="0" distL="114300" distR="114300" simplePos="0" relativeHeight="251662336" behindDoc="0" locked="0" layoutInCell="1" allowOverlap="1" wp14:anchorId="61B982ED" wp14:editId="5D5870C7">
          <wp:simplePos x="0" y="0"/>
          <wp:positionH relativeFrom="column">
            <wp:posOffset>1529715</wp:posOffset>
          </wp:positionH>
          <wp:positionV relativeFrom="paragraph">
            <wp:posOffset>-153035</wp:posOffset>
          </wp:positionV>
          <wp:extent cx="1200150" cy="501015"/>
          <wp:effectExtent l="0" t="0" r="0"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C9"/>
    <w:rsid w:val="00006C68"/>
    <w:rsid w:val="00010F7D"/>
    <w:rsid w:val="000229A3"/>
    <w:rsid w:val="00050822"/>
    <w:rsid w:val="0005300F"/>
    <w:rsid w:val="000746E6"/>
    <w:rsid w:val="00086418"/>
    <w:rsid w:val="000B0506"/>
    <w:rsid w:val="000C555F"/>
    <w:rsid w:val="000D2168"/>
    <w:rsid w:val="000D3855"/>
    <w:rsid w:val="001142AA"/>
    <w:rsid w:val="001642E5"/>
    <w:rsid w:val="00193B37"/>
    <w:rsid w:val="001A7E29"/>
    <w:rsid w:val="001C22CE"/>
    <w:rsid w:val="001D54C9"/>
    <w:rsid w:val="001F085D"/>
    <w:rsid w:val="00222AC2"/>
    <w:rsid w:val="00261DD6"/>
    <w:rsid w:val="0028463E"/>
    <w:rsid w:val="002869EA"/>
    <w:rsid w:val="002F0373"/>
    <w:rsid w:val="002F549C"/>
    <w:rsid w:val="003556E0"/>
    <w:rsid w:val="003703DC"/>
    <w:rsid w:val="00385CCC"/>
    <w:rsid w:val="003A3722"/>
    <w:rsid w:val="003B05DC"/>
    <w:rsid w:val="003D6384"/>
    <w:rsid w:val="003F24A8"/>
    <w:rsid w:val="004005C2"/>
    <w:rsid w:val="00411CFA"/>
    <w:rsid w:val="00414664"/>
    <w:rsid w:val="0046270A"/>
    <w:rsid w:val="004D5967"/>
    <w:rsid w:val="004E1C46"/>
    <w:rsid w:val="004E554E"/>
    <w:rsid w:val="004E652D"/>
    <w:rsid w:val="005354F2"/>
    <w:rsid w:val="00550441"/>
    <w:rsid w:val="00551E77"/>
    <w:rsid w:val="005B7E05"/>
    <w:rsid w:val="005C00F8"/>
    <w:rsid w:val="005C6786"/>
    <w:rsid w:val="005E3C56"/>
    <w:rsid w:val="005E47EA"/>
    <w:rsid w:val="005E50AC"/>
    <w:rsid w:val="005F38A4"/>
    <w:rsid w:val="006150BC"/>
    <w:rsid w:val="0062237E"/>
    <w:rsid w:val="006619C9"/>
    <w:rsid w:val="0066620C"/>
    <w:rsid w:val="006739DB"/>
    <w:rsid w:val="006C0657"/>
    <w:rsid w:val="006F4E47"/>
    <w:rsid w:val="00755E20"/>
    <w:rsid w:val="00770F2C"/>
    <w:rsid w:val="00774A8A"/>
    <w:rsid w:val="00775105"/>
    <w:rsid w:val="00782696"/>
    <w:rsid w:val="00784E2A"/>
    <w:rsid w:val="007D0964"/>
    <w:rsid w:val="007D1C54"/>
    <w:rsid w:val="007D3F8D"/>
    <w:rsid w:val="007E2A7E"/>
    <w:rsid w:val="00817A3E"/>
    <w:rsid w:val="00894567"/>
    <w:rsid w:val="008A47FC"/>
    <w:rsid w:val="008A5AEC"/>
    <w:rsid w:val="008C1F28"/>
    <w:rsid w:val="008D166B"/>
    <w:rsid w:val="008D7566"/>
    <w:rsid w:val="008E2731"/>
    <w:rsid w:val="008E392F"/>
    <w:rsid w:val="008E4511"/>
    <w:rsid w:val="008E71DB"/>
    <w:rsid w:val="00915764"/>
    <w:rsid w:val="00920A29"/>
    <w:rsid w:val="00924E76"/>
    <w:rsid w:val="00925796"/>
    <w:rsid w:val="00966B60"/>
    <w:rsid w:val="009702B8"/>
    <w:rsid w:val="0097095C"/>
    <w:rsid w:val="009918A2"/>
    <w:rsid w:val="009A3BD8"/>
    <w:rsid w:val="009F4A25"/>
    <w:rsid w:val="00A270CC"/>
    <w:rsid w:val="00A454D5"/>
    <w:rsid w:val="00A83E9C"/>
    <w:rsid w:val="00AA730F"/>
    <w:rsid w:val="00AD747C"/>
    <w:rsid w:val="00AE3AA1"/>
    <w:rsid w:val="00AE74BD"/>
    <w:rsid w:val="00AF2158"/>
    <w:rsid w:val="00B07AD6"/>
    <w:rsid w:val="00B250F5"/>
    <w:rsid w:val="00B34FD4"/>
    <w:rsid w:val="00B5212D"/>
    <w:rsid w:val="00B84760"/>
    <w:rsid w:val="00B904A1"/>
    <w:rsid w:val="00BA0845"/>
    <w:rsid w:val="00BC3B5D"/>
    <w:rsid w:val="00BE337B"/>
    <w:rsid w:val="00C01B65"/>
    <w:rsid w:val="00C02F30"/>
    <w:rsid w:val="00C32622"/>
    <w:rsid w:val="00C36AC1"/>
    <w:rsid w:val="00C36B10"/>
    <w:rsid w:val="00C52BFC"/>
    <w:rsid w:val="00C562E1"/>
    <w:rsid w:val="00C751CD"/>
    <w:rsid w:val="00CA33D0"/>
    <w:rsid w:val="00CA6250"/>
    <w:rsid w:val="00CB47E6"/>
    <w:rsid w:val="00D0224F"/>
    <w:rsid w:val="00D60864"/>
    <w:rsid w:val="00D64A88"/>
    <w:rsid w:val="00D77ACB"/>
    <w:rsid w:val="00DB3E34"/>
    <w:rsid w:val="00DB7C8A"/>
    <w:rsid w:val="00E24B9D"/>
    <w:rsid w:val="00E314C4"/>
    <w:rsid w:val="00E3155D"/>
    <w:rsid w:val="00E42110"/>
    <w:rsid w:val="00E459F2"/>
    <w:rsid w:val="00E503E7"/>
    <w:rsid w:val="00E55E33"/>
    <w:rsid w:val="00E71181"/>
    <w:rsid w:val="00E950AC"/>
    <w:rsid w:val="00E9745E"/>
    <w:rsid w:val="00EC0197"/>
    <w:rsid w:val="00ED3537"/>
    <w:rsid w:val="00EF1B53"/>
    <w:rsid w:val="00F0041B"/>
    <w:rsid w:val="00F04DDF"/>
    <w:rsid w:val="00F561B5"/>
    <w:rsid w:val="00F61E04"/>
    <w:rsid w:val="00F75805"/>
    <w:rsid w:val="00F94D8E"/>
    <w:rsid w:val="00FC4337"/>
    <w:rsid w:val="00FD371E"/>
    <w:rsid w:val="00FE5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C2180"/>
  <w15:chartTrackingRefBased/>
  <w15:docId w15:val="{D1A56C65-F8E2-4A17-8B3D-9C880676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sz w:val="24"/>
      <w:lang w:eastAsia="en-US"/>
    </w:rPr>
  </w:style>
  <w:style w:type="paragraph" w:styleId="Heading1">
    <w:name w:val="heading 1"/>
    <w:basedOn w:val="Normal"/>
    <w:next w:val="Normal"/>
    <w:qFormat/>
    <w:pPr>
      <w:keepNext/>
      <w:tabs>
        <w:tab w:val="left" w:pos="1974"/>
      </w:tabs>
      <w:outlineLvl w:val="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framePr w:w="10181" w:h="1661" w:hSpace="180" w:wrap="around" w:vAnchor="page" w:hAnchor="page" w:x="881" w:y="14781"/>
      <w:pBdr>
        <w:top w:val="single" w:sz="6" w:space="7" w:color="FFFFFF"/>
        <w:left w:val="single" w:sz="6" w:space="7" w:color="FFFFFF"/>
        <w:bottom w:val="single" w:sz="6" w:space="7" w:color="FFFFFF"/>
        <w:right w:val="single" w:sz="6" w:space="7" w:color="FFFFFF"/>
      </w:pBdr>
      <w:shd w:val="solid" w:color="FFFFFF" w:fill="FFFFFF"/>
      <w:jc w:val="center"/>
    </w:pPr>
    <w:rPr>
      <w:rFonts w:ascii="Arial" w:hAnsi="Arial"/>
      <w:sz w:val="18"/>
    </w:rPr>
  </w:style>
  <w:style w:type="paragraph" w:styleId="BodyText2">
    <w:name w:val="Body Text 2"/>
    <w:basedOn w:val="Normal"/>
    <w:pPr>
      <w:spacing w:before="180"/>
      <w:jc w:val="both"/>
    </w:pPr>
    <w:rPr>
      <w:sz w:val="22"/>
    </w:rPr>
  </w:style>
  <w:style w:type="paragraph" w:styleId="BalloonText">
    <w:name w:val="Balloon Text"/>
    <w:basedOn w:val="Normal"/>
    <w:semiHidden/>
    <w:rsid w:val="009702B8"/>
    <w:rPr>
      <w:rFonts w:ascii="Tahoma" w:hAnsi="Tahoma" w:cs="Tahoma"/>
      <w:sz w:val="16"/>
      <w:szCs w:val="16"/>
    </w:rPr>
  </w:style>
  <w:style w:type="character" w:styleId="Hyperlink">
    <w:name w:val="Hyperlink"/>
    <w:rsid w:val="00F561B5"/>
    <w:rPr>
      <w:color w:val="0000FF"/>
      <w:u w:val="single"/>
    </w:rPr>
  </w:style>
  <w:style w:type="character" w:styleId="UnresolvedMention">
    <w:name w:val="Unresolved Mention"/>
    <w:uiPriority w:val="99"/>
    <w:semiHidden/>
    <w:unhideWhenUsed/>
    <w:rsid w:val="004D5967"/>
    <w:rPr>
      <w:color w:val="605E5C"/>
      <w:shd w:val="clear" w:color="auto" w:fill="E1DFDD"/>
    </w:rPr>
  </w:style>
  <w:style w:type="paragraph" w:customStyle="1" w:styleId="CofEFooterAddress">
    <w:name w:val="CofE Footer Address"/>
    <w:basedOn w:val="Normal"/>
    <w:qFormat/>
    <w:rsid w:val="001F085D"/>
    <w:pPr>
      <w:widowControl/>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12"/>
        <w:tab w:val="left" w:pos="1843"/>
        <w:tab w:val="left" w:pos="2240"/>
      </w:tabs>
    </w:pPr>
    <w:rPr>
      <w:rFonts w:ascii="Verdana" w:eastAsiaTheme="minorEastAsia" w:hAnsi="Verdana" w:cstheme="minorBidi"/>
      <w:snapToGrid/>
      <w:color w:val="FFFFFF" w:themeColor="background1"/>
      <w:sz w:val="19"/>
      <w:szCs w:val="19"/>
    </w:rPr>
  </w:style>
  <w:style w:type="paragraph" w:styleId="Header">
    <w:name w:val="header"/>
    <w:basedOn w:val="Normal"/>
    <w:link w:val="HeaderChar"/>
    <w:rsid w:val="001F085D"/>
    <w:pPr>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pPr>
  </w:style>
  <w:style w:type="character" w:customStyle="1" w:styleId="HeaderChar">
    <w:name w:val="Header Char"/>
    <w:basedOn w:val="DefaultParagraphFont"/>
    <w:link w:val="Header"/>
    <w:rsid w:val="001F085D"/>
    <w:rPr>
      <w:snapToGrid w:val="0"/>
      <w:sz w:val="24"/>
      <w:lang w:eastAsia="en-US"/>
    </w:rPr>
  </w:style>
  <w:style w:type="paragraph" w:styleId="Footer">
    <w:name w:val="footer"/>
    <w:basedOn w:val="Normal"/>
    <w:link w:val="FooterChar"/>
    <w:rsid w:val="001F085D"/>
    <w:pPr>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pPr>
  </w:style>
  <w:style w:type="character" w:customStyle="1" w:styleId="FooterChar">
    <w:name w:val="Footer Char"/>
    <w:basedOn w:val="DefaultParagraphFont"/>
    <w:link w:val="Footer"/>
    <w:rsid w:val="001F085D"/>
    <w:rP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49486">
      <w:bodyDiv w:val="1"/>
      <w:marLeft w:val="0"/>
      <w:marRight w:val="0"/>
      <w:marTop w:val="0"/>
      <w:marBottom w:val="0"/>
      <w:divBdr>
        <w:top w:val="none" w:sz="0" w:space="0" w:color="auto"/>
        <w:left w:val="none" w:sz="0" w:space="0" w:color="auto"/>
        <w:bottom w:val="none" w:sz="0" w:space="0" w:color="auto"/>
        <w:right w:val="none" w:sz="0" w:space="0" w:color="auto"/>
      </w:divBdr>
    </w:div>
    <w:div w:id="375010812">
      <w:bodyDiv w:val="1"/>
      <w:marLeft w:val="0"/>
      <w:marRight w:val="0"/>
      <w:marTop w:val="0"/>
      <w:marBottom w:val="0"/>
      <w:divBdr>
        <w:top w:val="none" w:sz="0" w:space="0" w:color="auto"/>
        <w:left w:val="none" w:sz="0" w:space="0" w:color="auto"/>
        <w:bottom w:val="none" w:sz="0" w:space="0" w:color="auto"/>
        <w:right w:val="none" w:sz="0" w:space="0" w:color="auto"/>
      </w:divBdr>
    </w:div>
    <w:div w:id="788821852">
      <w:bodyDiv w:val="1"/>
      <w:marLeft w:val="0"/>
      <w:marRight w:val="0"/>
      <w:marTop w:val="0"/>
      <w:marBottom w:val="0"/>
      <w:divBdr>
        <w:top w:val="none" w:sz="0" w:space="0" w:color="auto"/>
        <w:left w:val="none" w:sz="0" w:space="0" w:color="auto"/>
        <w:bottom w:val="none" w:sz="0" w:space="0" w:color="auto"/>
        <w:right w:val="none" w:sz="0" w:space="0" w:color="auto"/>
      </w:divBdr>
    </w:div>
    <w:div w:id="1001128654">
      <w:bodyDiv w:val="1"/>
      <w:marLeft w:val="0"/>
      <w:marRight w:val="0"/>
      <w:marTop w:val="0"/>
      <w:marBottom w:val="0"/>
      <w:divBdr>
        <w:top w:val="none" w:sz="0" w:space="0" w:color="auto"/>
        <w:left w:val="none" w:sz="0" w:space="0" w:color="auto"/>
        <w:bottom w:val="none" w:sz="0" w:space="0" w:color="auto"/>
        <w:right w:val="none" w:sz="0" w:space="0" w:color="auto"/>
      </w:divBdr>
    </w:div>
    <w:div w:id="122174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2898B04810CA41A1CB69360633848C" ma:contentTypeVersion="12" ma:contentTypeDescription="Create a new document." ma:contentTypeScope="" ma:versionID="d4d50ccd473e6ba656870ee91d6e12bb">
  <xsd:schema xmlns:xsd="http://www.w3.org/2001/XMLSchema" xmlns:xs="http://www.w3.org/2001/XMLSchema" xmlns:p="http://schemas.microsoft.com/office/2006/metadata/properties" xmlns:ns3="343cecfa-ef8a-4426-9212-fd1aec65cefa" targetNamespace="http://schemas.microsoft.com/office/2006/metadata/properties" ma:root="true" ma:fieldsID="850810f74010148237b34f7e4868a910" ns3:_="">
    <xsd:import namespace="343cecfa-ef8a-4426-9212-fd1aec65ce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cecfa-ef8a-4426-9212-fd1aec65c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46DD45-DD21-477B-9BC5-5CFC773193FA}">
  <ds:schemaRefs>
    <ds:schemaRef ds:uri="http://schemas.microsoft.com/sharepoint/v3/contenttype/forms"/>
  </ds:schemaRefs>
</ds:datastoreItem>
</file>

<file path=customXml/itemProps2.xml><?xml version="1.0" encoding="utf-8"?>
<ds:datastoreItem xmlns:ds="http://schemas.openxmlformats.org/officeDocument/2006/customXml" ds:itemID="{BF9257B6-1D40-47E1-82A6-0D81E7A021E5}">
  <ds:schemaRefs>
    <ds:schemaRef ds:uri="343cecfa-ef8a-4426-9212-fd1aec65cefa"/>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E9A894C-CB56-4EFB-83E2-7E7768D07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cecfa-ef8a-4426-9212-fd1aec65c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Dot1</Template>
  <TotalTime>0</TotalTime>
  <Pages>1</Pages>
  <Words>238</Words>
  <Characters>1268</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Archbishops Council HR template</vt:lpstr>
    </vt:vector>
  </TitlesOfParts>
  <Company>Archbishops Council</Company>
  <LinksUpToDate>false</LinksUpToDate>
  <CharactersWithSpaces>1503</CharactersWithSpaces>
  <SharedDoc>false</SharedDoc>
  <HLinks>
    <vt:vector size="6" baseType="variant">
      <vt:variant>
        <vt:i4>2621567</vt:i4>
      </vt:variant>
      <vt:variant>
        <vt:i4>3</vt:i4>
      </vt:variant>
      <vt:variant>
        <vt:i4>0</vt:i4>
      </vt:variant>
      <vt:variant>
        <vt:i4>5</vt:i4>
      </vt:variant>
      <vt:variant>
        <vt:lpwstr>http://www.gov.uk/guidance/check-employment-status-for-tax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Archbishops Council HR template</dc:title>
  <dc:subject/>
  <dc:creator>Archbishops' Council</dc:creator>
  <cp:keywords/>
  <cp:lastModifiedBy>Mrs L Wallen (Headteacher)</cp:lastModifiedBy>
  <cp:revision>2</cp:revision>
  <cp:lastPrinted>2023-08-14T15:35:00Z</cp:lastPrinted>
  <dcterms:created xsi:type="dcterms:W3CDTF">2023-09-15T11:31:00Z</dcterms:created>
  <dcterms:modified xsi:type="dcterms:W3CDTF">2023-09-15T11:31:00Z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0x010100F52898B04810CA41A1CB69360633848C</vt:lpwstr>
  </property>
  <property fmtid="{D5CDD505-2E9C-101B-9397-08002B2CF9AE}" pid="3" name="Order">
    <vt:r8>100</vt:r8>
  </property>
  <property fmtid="{D5CDD505-2E9C-101B-9397-08002B2CF9AE}" pid="4" name="DocumentType">
    <vt:lpwstr/>
  </property>
  <property fmtid="{D5CDD505-2E9C-101B-9397-08002B2CF9AE}" pid="5" name="Dept">
    <vt:lpwstr/>
  </property>
  <property fmtid="{D5CDD505-2E9C-101B-9397-08002B2CF9AE}" pid="6" name="MediaServiceImageTags">
    <vt:lpwstr/>
  </property>
  <property fmtid="{D5CDD505-2E9C-101B-9397-08002B2CF9AE}" pid="7" name="lcf76f155ced4ddcb4097134ff3c332f">
    <vt:lpwstr/>
  </property>
</Properties>
</file>